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514FC3EB" w14:textId="77777777" w:rsidTr="001B2ABD">
        <w:trPr>
          <w:trHeight w:val="4410"/>
        </w:trPr>
        <w:tc>
          <w:tcPr>
            <w:tcW w:w="3600" w:type="dxa"/>
            <w:vAlign w:val="bottom"/>
          </w:tcPr>
          <w:p w14:paraId="4820FC04" w14:textId="77777777" w:rsidR="001B2ABD" w:rsidRDefault="001B2ABD" w:rsidP="001B2ABD">
            <w:pPr>
              <w:tabs>
                <w:tab w:val="left" w:pos="990"/>
              </w:tabs>
              <w:jc w:val="center"/>
            </w:pPr>
            <w:r>
              <w:rPr>
                <w:noProof/>
              </w:rPr>
              <mc:AlternateContent>
                <mc:Choice Requires="wps">
                  <w:drawing>
                    <wp:inline distT="0" distB="0" distL="0" distR="0" wp14:anchorId="7F318DB7" wp14:editId="2B16A90E">
                      <wp:extent cx="2122805" cy="2122805"/>
                      <wp:effectExtent l="19050" t="19050" r="29845" b="29845"/>
                      <wp:docPr id="2" name="Oval 2" title="Professional Headshot of Man"/>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8161F7" id="Oval 2" o:spid="_x0000_s1026" alt="Title: Professional Headshot of Man"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QAAQAAAAAAAABGAAAAAAAAAMwQQBSA&#10;Df8fFB+tHXQbcBocFwAAsgPqBSII3wgaCgBAQUGfQUFBbUAGQABAGj8rP3lAWkIxQwAAsgPqBSII&#10;nQkaCtM/Dj8YPig9szyZPAAAsgPqBSIInQkaCgAAAAAAABgAAAAAAAAAAQAAAAAAAAABAAAAAQAA&#10;AAcEBAALAAA3DAAAAAAAAAAAAAAAAABvReMAAAAAAAAAAAAAAAAAAAAAAAAAAAAAAAAAHAAAAAAA&#10;AAAAAAAAAAAAAAAAAAAAAAAAAAAAAElJKgCO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" strokecolor="#94b6d2 [3204]" strokeweight="5pt">
                      <v:fill r:id="rId10" o:title="" recolor="t" rotate="t" type="frame"/>
                      <v:stroke joinstyle="miter"/>
                      <w10:anchorlock/>
                    </v:oval>
                  </w:pict>
                </mc:Fallback>
              </mc:AlternateContent>
            </w:r>
          </w:p>
        </w:tc>
        <w:tc>
          <w:tcPr>
            <w:tcW w:w="720" w:type="dxa"/>
          </w:tcPr>
          <w:p w14:paraId="347100B8" w14:textId="77777777" w:rsidR="001B2ABD" w:rsidRDefault="001B2ABD" w:rsidP="000C45FF">
            <w:pPr>
              <w:tabs>
                <w:tab w:val="left" w:pos="990"/>
              </w:tabs>
            </w:pPr>
          </w:p>
        </w:tc>
        <w:tc>
          <w:tcPr>
            <w:tcW w:w="6470" w:type="dxa"/>
            <w:vAlign w:val="bottom"/>
          </w:tcPr>
          <w:p w14:paraId="6E354F75" w14:textId="77777777" w:rsidR="00FA66D3" w:rsidRPr="00FA66D3" w:rsidRDefault="00FA66D3" w:rsidP="00FA66D3">
            <w:pPr>
              <w:pStyle w:val="Title"/>
            </w:pPr>
            <w:r>
              <w:t>Cory Singer</w:t>
            </w:r>
          </w:p>
          <w:p w14:paraId="0E3639B0" w14:textId="77777777" w:rsidR="001B2ABD" w:rsidRDefault="00FA66D3" w:rsidP="001B2ABD">
            <w:pPr>
              <w:pStyle w:val="Subtitle"/>
            </w:pPr>
            <w:proofErr w:type="spellStart"/>
            <w:r w:rsidRPr="005D25F8">
              <w:rPr>
                <w:spacing w:val="0"/>
                <w:w w:val="60"/>
              </w:rPr>
              <w:t>Singer|Musician|Acto</w:t>
            </w:r>
            <w:r w:rsidRPr="005D25F8">
              <w:rPr>
                <w:spacing w:val="7"/>
                <w:w w:val="60"/>
              </w:rPr>
              <w:t>r</w:t>
            </w:r>
            <w:proofErr w:type="spellEnd"/>
          </w:p>
        </w:tc>
      </w:tr>
      <w:tr w:rsidR="001B2ABD" w14:paraId="55730A77" w14:textId="77777777" w:rsidTr="001B2ABD">
        <w:tc>
          <w:tcPr>
            <w:tcW w:w="3600" w:type="dxa"/>
          </w:tcPr>
          <w:sdt>
            <w:sdtPr>
              <w:id w:val="-1711873194"/>
              <w:placeholder>
                <w:docPart w:val="9529CB8197E3425FB80A3E7B7694386B"/>
              </w:placeholder>
              <w:temporary/>
              <w:showingPlcHdr/>
              <w15:appearance w15:val="hidden"/>
            </w:sdtPr>
            <w:sdtEndPr/>
            <w:sdtContent>
              <w:p w14:paraId="7C1BE3F0" w14:textId="77777777" w:rsidR="001B2ABD" w:rsidRDefault="00036450" w:rsidP="00036450">
                <w:pPr>
                  <w:pStyle w:val="Heading3"/>
                </w:pPr>
                <w:r w:rsidRPr="00D5459D">
                  <w:t>Profile</w:t>
                </w:r>
              </w:p>
            </w:sdtContent>
          </w:sdt>
          <w:p w14:paraId="550458A9" w14:textId="77777777" w:rsidR="00036450" w:rsidRDefault="00FA66D3" w:rsidP="00FA66D3">
            <w:r>
              <w:t>Cory Singer 24 South Plainfield, NJ</w:t>
            </w:r>
          </w:p>
          <w:p w14:paraId="22CA2995" w14:textId="77777777" w:rsidR="00FA66D3" w:rsidRDefault="00FA66D3" w:rsidP="00FA66D3">
            <w:r>
              <w:t xml:space="preserve">Cory began his performing career at the age of 10.  Starring in over </w:t>
            </w:r>
            <w:r w:rsidR="005F0E6C">
              <w:t xml:space="preserve">22 </w:t>
            </w:r>
            <w:r>
              <w:t xml:space="preserve">productions he garnered a Perry Award Nomination at the age of 16 and in 2013 he was nominated for a Broadway World Award, best vocalist for his performance in Joe DiPietro’s The Last Romance at the Bickford Theater.  In 2013 he competed on BRAVO TV’s Singing Competition “The Kandi Factory” winning the finale.  He moved into a professional recording and touring career, he is currently signed to Victory Music Buzz Record Label. </w:t>
            </w:r>
          </w:p>
          <w:p w14:paraId="40A9F8F8" w14:textId="77777777" w:rsidR="00036450" w:rsidRDefault="00036450" w:rsidP="00036450"/>
          <w:sdt>
            <w:sdtPr>
              <w:id w:val="-1954003311"/>
              <w:placeholder>
                <w:docPart w:val="F20CE4EC97F7462AA1D4940BD97597A2"/>
              </w:placeholder>
              <w:temporary/>
              <w:showingPlcHdr/>
              <w15:appearance w15:val="hidden"/>
            </w:sdtPr>
            <w:sdtEndPr/>
            <w:sdtContent>
              <w:p w14:paraId="53C112A4" w14:textId="77777777" w:rsidR="00036450" w:rsidRPr="00CB0055" w:rsidRDefault="00CB0055" w:rsidP="00CB0055">
                <w:pPr>
                  <w:pStyle w:val="Heading3"/>
                </w:pPr>
                <w:r w:rsidRPr="00CB0055">
                  <w:t>Contact</w:t>
                </w:r>
              </w:p>
            </w:sdtContent>
          </w:sdt>
          <w:sdt>
            <w:sdtPr>
              <w:id w:val="1111563247"/>
              <w:placeholder>
                <w:docPart w:val="607783EEDC58406596CA02EE9BD8292A"/>
              </w:placeholder>
              <w:temporary/>
              <w:showingPlcHdr/>
              <w15:appearance w15:val="hidden"/>
            </w:sdtPr>
            <w:sdtEndPr/>
            <w:sdtContent>
              <w:p w14:paraId="30F50189" w14:textId="77777777" w:rsidR="004D3011" w:rsidRDefault="004D3011" w:rsidP="004D3011">
                <w:r w:rsidRPr="004D3011">
                  <w:t>PHONE:</w:t>
                </w:r>
              </w:p>
            </w:sdtContent>
          </w:sdt>
          <w:p w14:paraId="4248A416" w14:textId="77777777" w:rsidR="004D3011" w:rsidRDefault="005F0E6C" w:rsidP="004D3011">
            <w:r>
              <w:t>908-397-5388</w:t>
            </w:r>
          </w:p>
          <w:p w14:paraId="77CBA61F" w14:textId="77777777" w:rsidR="004D3011" w:rsidRPr="004D3011" w:rsidRDefault="004D3011" w:rsidP="004D3011"/>
          <w:sdt>
            <w:sdtPr>
              <w:id w:val="67859272"/>
              <w:placeholder>
                <w:docPart w:val="7DDE381BC37A434FA7C8F6E8FB415820"/>
              </w:placeholder>
              <w:temporary/>
              <w:showingPlcHdr/>
              <w15:appearance w15:val="hidden"/>
            </w:sdtPr>
            <w:sdtEndPr/>
            <w:sdtContent>
              <w:p w14:paraId="5AB0F410" w14:textId="77777777" w:rsidR="004D3011" w:rsidRDefault="004D3011" w:rsidP="004D3011">
                <w:r w:rsidRPr="004D3011">
                  <w:t>WEBSITE:</w:t>
                </w:r>
              </w:p>
            </w:sdtContent>
          </w:sdt>
          <w:p w14:paraId="518FECF1" w14:textId="77777777" w:rsidR="004D3011" w:rsidRDefault="005F0E6C" w:rsidP="004D3011">
            <w:r>
              <w:t>www.corysinger.com</w:t>
            </w:r>
          </w:p>
          <w:p w14:paraId="1981BF4E" w14:textId="77777777" w:rsidR="004D3011" w:rsidRDefault="004D3011" w:rsidP="004D3011"/>
          <w:sdt>
            <w:sdtPr>
              <w:id w:val="-240260293"/>
              <w:placeholder>
                <w:docPart w:val="6E8B11DC151C4D869196BD9CB72069C8"/>
              </w:placeholder>
              <w:temporary/>
              <w:showingPlcHdr/>
              <w15:appearance w15:val="hidden"/>
            </w:sdtPr>
            <w:sdtEndPr/>
            <w:sdtContent>
              <w:p w14:paraId="2194E070" w14:textId="77777777" w:rsidR="004D3011" w:rsidRDefault="004D3011" w:rsidP="004D3011">
                <w:r w:rsidRPr="004D3011">
                  <w:t>EMAIL:</w:t>
                </w:r>
              </w:p>
            </w:sdtContent>
          </w:sdt>
          <w:p w14:paraId="6772FF01" w14:textId="77777777" w:rsidR="00036450" w:rsidRPr="00E4381A" w:rsidRDefault="005F0E6C" w:rsidP="004D3011">
            <w:pPr>
              <w:rPr>
                <w:rStyle w:val="Hyperlink"/>
              </w:rPr>
            </w:pPr>
            <w:r>
              <w:t>corysings@gmail.com</w:t>
            </w:r>
          </w:p>
          <w:p w14:paraId="41ADACCB" w14:textId="77777777" w:rsidR="004D3011" w:rsidRPr="00CB0055" w:rsidRDefault="00FA66D3" w:rsidP="00CB0055">
            <w:pPr>
              <w:pStyle w:val="Heading3"/>
            </w:pPr>
            <w:r>
              <w:t>,</w:t>
            </w:r>
          </w:p>
          <w:p w14:paraId="3ECAC302" w14:textId="77777777" w:rsidR="004D3011" w:rsidRDefault="005F0E6C" w:rsidP="004D3011">
            <w:r>
              <w:t xml:space="preserve">Hobbies Include songwriting, fitness &amp; cooking. </w:t>
            </w:r>
          </w:p>
          <w:p w14:paraId="03A806B6" w14:textId="77777777" w:rsidR="004D3011" w:rsidRPr="004D3011" w:rsidRDefault="004D3011" w:rsidP="004D3011"/>
        </w:tc>
        <w:tc>
          <w:tcPr>
            <w:tcW w:w="720" w:type="dxa"/>
          </w:tcPr>
          <w:p w14:paraId="60162591" w14:textId="77777777" w:rsidR="001B2ABD" w:rsidRDefault="001B2ABD" w:rsidP="000C45FF">
            <w:pPr>
              <w:tabs>
                <w:tab w:val="left" w:pos="990"/>
              </w:tabs>
            </w:pPr>
          </w:p>
        </w:tc>
        <w:tc>
          <w:tcPr>
            <w:tcW w:w="6470" w:type="dxa"/>
          </w:tcPr>
          <w:p w14:paraId="4CAC2762" w14:textId="77777777" w:rsidR="001B2ABD" w:rsidRDefault="005F0E6C" w:rsidP="00036450">
            <w:pPr>
              <w:pStyle w:val="Heading2"/>
            </w:pPr>
            <w:r>
              <w:t>Notable Theater Roles</w:t>
            </w:r>
          </w:p>
          <w:p w14:paraId="036FB02C" w14:textId="77777777" w:rsidR="00036450" w:rsidRDefault="005F0E6C" w:rsidP="00036450">
            <w:r>
              <w:t xml:space="preserve">Cabaret – Herr </w:t>
            </w:r>
            <w:r w:rsidR="00986547">
              <w:t>Schultz</w:t>
            </w:r>
          </w:p>
          <w:p w14:paraId="6EC64C17" w14:textId="77777777" w:rsidR="005F0E6C" w:rsidRDefault="005F0E6C" w:rsidP="00036450">
            <w:r>
              <w:t>Footloose – Rev. Shaw Moore</w:t>
            </w:r>
          </w:p>
          <w:p w14:paraId="486212D4" w14:textId="77777777" w:rsidR="005F0E6C" w:rsidRDefault="005F0E6C" w:rsidP="00036450">
            <w:r>
              <w:t>Hairspray – Edna Turnblad</w:t>
            </w:r>
          </w:p>
          <w:p w14:paraId="75792E3F" w14:textId="77777777" w:rsidR="005F0E6C" w:rsidRDefault="005F0E6C" w:rsidP="00036450">
            <w:r>
              <w:t>25</w:t>
            </w:r>
            <w:r w:rsidRPr="005F0E6C">
              <w:rPr>
                <w:vertAlign w:val="superscript"/>
              </w:rPr>
              <w:t>th</w:t>
            </w:r>
            <w:r>
              <w:t xml:space="preserve"> Annual Putnam County Spelling Bee – William </w:t>
            </w:r>
            <w:proofErr w:type="spellStart"/>
            <w:r>
              <w:t>Barfee</w:t>
            </w:r>
            <w:proofErr w:type="spellEnd"/>
          </w:p>
          <w:p w14:paraId="44F021EB" w14:textId="77777777" w:rsidR="005F0E6C" w:rsidRDefault="005F0E6C" w:rsidP="00036450">
            <w:r>
              <w:t>Guys and Dolls – Father Abernathy</w:t>
            </w:r>
          </w:p>
          <w:p w14:paraId="4B52181A" w14:textId="77777777" w:rsidR="005F0E6C" w:rsidRDefault="005F0E6C" w:rsidP="00036450">
            <w:r>
              <w:t>Thoroughly Modern Millie – Bun Foo</w:t>
            </w:r>
          </w:p>
          <w:p w14:paraId="27736E38" w14:textId="77777777" w:rsidR="005F0E6C" w:rsidRDefault="005F0E6C" w:rsidP="00036450">
            <w:r>
              <w:t>Fame – Goody</w:t>
            </w:r>
          </w:p>
          <w:p w14:paraId="12582CD8" w14:textId="77777777" w:rsidR="005F0E6C" w:rsidRDefault="005F0E6C" w:rsidP="00036450">
            <w:r>
              <w:t>High School Musical – Jack Scott</w:t>
            </w:r>
          </w:p>
          <w:p w14:paraId="5BBD0D6B" w14:textId="77777777" w:rsidR="005F0E6C" w:rsidRDefault="00986547" w:rsidP="00036450">
            <w:r>
              <w:t>Seussical</w:t>
            </w:r>
            <w:r w:rsidR="005F0E6C">
              <w:t xml:space="preserve"> – Mayor of Whoville </w:t>
            </w:r>
            <w:r w:rsidR="005F0E6C" w:rsidRPr="00986547">
              <w:rPr>
                <w:b/>
              </w:rPr>
              <w:t>(Perry Award Nomination)</w:t>
            </w:r>
          </w:p>
          <w:p w14:paraId="7EB8AF7D" w14:textId="77777777" w:rsidR="005F0E6C" w:rsidRDefault="005F0E6C" w:rsidP="00036450">
            <w:r>
              <w:t>Brighton Beach Memoirs – Eugene Morris Jerome</w:t>
            </w:r>
          </w:p>
          <w:p w14:paraId="0E3144A6" w14:textId="4B4AF50E" w:rsidR="005F0E6C" w:rsidRDefault="005F0E6C" w:rsidP="00036450">
            <w:pPr>
              <w:rPr>
                <w:b/>
              </w:rPr>
            </w:pPr>
            <w:r>
              <w:t xml:space="preserve">The Last Romance – Young Man </w:t>
            </w:r>
            <w:r w:rsidRPr="00986547">
              <w:rPr>
                <w:b/>
              </w:rPr>
              <w:t>(Broadway World Nomination)</w:t>
            </w:r>
          </w:p>
          <w:p w14:paraId="15A7F833" w14:textId="627770AF" w:rsidR="005D25F8" w:rsidRDefault="005D25F8" w:rsidP="00036450">
            <w:pPr>
              <w:rPr>
                <w:b/>
              </w:rPr>
            </w:pPr>
            <w:r>
              <w:rPr>
                <w:b/>
              </w:rPr>
              <w:t xml:space="preserve">Here to Recruit You – Billy </w:t>
            </w:r>
            <w:proofErr w:type="spellStart"/>
            <w:r>
              <w:rPr>
                <w:b/>
              </w:rPr>
              <w:t>Sibble</w:t>
            </w:r>
            <w:proofErr w:type="spellEnd"/>
            <w:r>
              <w:rPr>
                <w:b/>
              </w:rPr>
              <w:t xml:space="preserve"> – In Production</w:t>
            </w:r>
          </w:p>
          <w:p w14:paraId="0CB0F23B" w14:textId="3205616C" w:rsidR="005D25F8" w:rsidRPr="00986547" w:rsidRDefault="005D25F8" w:rsidP="00036450">
            <w:pPr>
              <w:rPr>
                <w:b/>
              </w:rPr>
            </w:pPr>
            <w:r>
              <w:rPr>
                <w:b/>
              </w:rPr>
              <w:t xml:space="preserve">You Call it </w:t>
            </w:r>
            <w:proofErr w:type="gramStart"/>
            <w:r>
              <w:rPr>
                <w:b/>
              </w:rPr>
              <w:t>Gravy,</w:t>
            </w:r>
            <w:proofErr w:type="gramEnd"/>
            <w:r>
              <w:rPr>
                <w:b/>
              </w:rPr>
              <w:t xml:space="preserve"> We Call it Sauce – Mike – In Production</w:t>
            </w:r>
          </w:p>
          <w:p w14:paraId="1323600F" w14:textId="77777777" w:rsidR="00036450" w:rsidRDefault="005F0E6C" w:rsidP="00036450">
            <w:pPr>
              <w:pStyle w:val="Heading2"/>
            </w:pPr>
            <w:r>
              <w:t>Notable Music credits</w:t>
            </w:r>
          </w:p>
          <w:p w14:paraId="4F28EB6D" w14:textId="77777777" w:rsidR="00986547" w:rsidRDefault="00986547" w:rsidP="00036450">
            <w:r>
              <w:t>2013 Winner Kandi Factory BRAVO TV</w:t>
            </w:r>
          </w:p>
          <w:p w14:paraId="6FDC957A" w14:textId="77777777" w:rsidR="004D3011" w:rsidRDefault="005F0E6C" w:rsidP="00036450">
            <w:r>
              <w:t>2016 &amp; 2017 Renegade Radio Artist to Watch</w:t>
            </w:r>
          </w:p>
          <w:p w14:paraId="7C5F6433" w14:textId="77777777" w:rsidR="005F0E6C" w:rsidRDefault="005F0E6C" w:rsidP="00036450">
            <w:r>
              <w:t>2017 &amp; 2018 Music Update Central Artist Watch List (Year End)</w:t>
            </w:r>
          </w:p>
          <w:p w14:paraId="7293F488" w14:textId="77777777" w:rsidR="005F0E6C" w:rsidRDefault="005F0E6C" w:rsidP="00036450">
            <w:r>
              <w:t>2018 – Johnny G Songwriter of the Year Award</w:t>
            </w:r>
          </w:p>
          <w:p w14:paraId="3118F6ED" w14:textId="77777777" w:rsidR="005F0E6C" w:rsidRDefault="005F0E6C" w:rsidP="00036450"/>
          <w:p w14:paraId="25C59CC5" w14:textId="77777777" w:rsidR="00036450" w:rsidRDefault="005F0E6C" w:rsidP="005F0E6C">
            <w:pPr>
              <w:pStyle w:val="Heading2"/>
            </w:pPr>
            <w:r>
              <w:t>skills</w:t>
            </w:r>
          </w:p>
          <w:p w14:paraId="291BEDA9" w14:textId="77777777" w:rsidR="005F0E6C" w:rsidRDefault="005F0E6C" w:rsidP="005F0E6C">
            <w:r>
              <w:t>Guitarist</w:t>
            </w:r>
          </w:p>
          <w:p w14:paraId="2F7939CC" w14:textId="77777777" w:rsidR="005F0E6C" w:rsidRDefault="005F0E6C" w:rsidP="005F0E6C">
            <w:r>
              <w:t>Songwriter</w:t>
            </w:r>
          </w:p>
          <w:p w14:paraId="58AB12F0" w14:textId="77777777" w:rsidR="005F0E6C" w:rsidRDefault="00986547" w:rsidP="005F0E6C">
            <w:r>
              <w:t>Music Composition</w:t>
            </w:r>
            <w:bookmarkStart w:id="0" w:name="_GoBack"/>
            <w:bookmarkEnd w:id="0"/>
          </w:p>
          <w:p w14:paraId="36025422" w14:textId="77777777" w:rsidR="005F0E6C" w:rsidRDefault="005F0E6C" w:rsidP="005F0E6C">
            <w:r>
              <w:t>Lyricist</w:t>
            </w:r>
          </w:p>
          <w:p w14:paraId="1262791E" w14:textId="77777777" w:rsidR="00986547" w:rsidRDefault="00986547" w:rsidP="005F0E6C"/>
          <w:p w14:paraId="66CD226D" w14:textId="77777777" w:rsidR="00986547" w:rsidRDefault="00986547" w:rsidP="005F0E6C"/>
          <w:p w14:paraId="66AEA815" w14:textId="77777777" w:rsidR="00986547" w:rsidRPr="005F0E6C" w:rsidRDefault="00986547" w:rsidP="005F0E6C"/>
        </w:tc>
      </w:tr>
    </w:tbl>
    <w:p w14:paraId="39655318" w14:textId="77777777" w:rsidR="0043117B" w:rsidRDefault="008B0B55" w:rsidP="000C45FF">
      <w:pPr>
        <w:tabs>
          <w:tab w:val="left" w:pos="990"/>
        </w:tabs>
      </w:pPr>
    </w:p>
    <w:sectPr w:rsidR="0043117B" w:rsidSect="000C45FF">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378BD" w14:textId="77777777" w:rsidR="008B0B55" w:rsidRDefault="008B0B55" w:rsidP="000C45FF">
      <w:r>
        <w:separator/>
      </w:r>
    </w:p>
  </w:endnote>
  <w:endnote w:type="continuationSeparator" w:id="0">
    <w:p w14:paraId="53A20CCD" w14:textId="77777777" w:rsidR="008B0B55" w:rsidRDefault="008B0B55"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8E56B" w14:textId="77777777" w:rsidR="008B0B55" w:rsidRDefault="008B0B55" w:rsidP="000C45FF">
      <w:r>
        <w:separator/>
      </w:r>
    </w:p>
  </w:footnote>
  <w:footnote w:type="continuationSeparator" w:id="0">
    <w:p w14:paraId="69905D5E" w14:textId="77777777" w:rsidR="008B0B55" w:rsidRDefault="008B0B55"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7F477" w14:textId="77777777" w:rsidR="000C45FF" w:rsidRDefault="000C45FF">
    <w:pPr>
      <w:pStyle w:val="Header"/>
    </w:pPr>
    <w:r>
      <w:rPr>
        <w:noProof/>
      </w:rPr>
      <w:drawing>
        <wp:anchor distT="0" distB="0" distL="114300" distR="114300" simplePos="0" relativeHeight="251658240" behindDoc="1" locked="0" layoutInCell="1" allowOverlap="1" wp14:anchorId="02D71CD6" wp14:editId="1179E6E2">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6D3"/>
    <w:rsid w:val="00036450"/>
    <w:rsid w:val="00094499"/>
    <w:rsid w:val="000C45FF"/>
    <w:rsid w:val="000E3FD1"/>
    <w:rsid w:val="00112054"/>
    <w:rsid w:val="001525E1"/>
    <w:rsid w:val="00180329"/>
    <w:rsid w:val="0019001F"/>
    <w:rsid w:val="001A74A5"/>
    <w:rsid w:val="001B2ABD"/>
    <w:rsid w:val="001E0391"/>
    <w:rsid w:val="001E1759"/>
    <w:rsid w:val="001F1ECC"/>
    <w:rsid w:val="002400EB"/>
    <w:rsid w:val="00256CF7"/>
    <w:rsid w:val="00281FD5"/>
    <w:rsid w:val="0030481B"/>
    <w:rsid w:val="003156FC"/>
    <w:rsid w:val="003254B5"/>
    <w:rsid w:val="0037121F"/>
    <w:rsid w:val="003A6B7D"/>
    <w:rsid w:val="003B06CA"/>
    <w:rsid w:val="004071FC"/>
    <w:rsid w:val="00445947"/>
    <w:rsid w:val="004813B3"/>
    <w:rsid w:val="00496591"/>
    <w:rsid w:val="004C63E4"/>
    <w:rsid w:val="004D3011"/>
    <w:rsid w:val="005262AC"/>
    <w:rsid w:val="005D25F8"/>
    <w:rsid w:val="005E39D5"/>
    <w:rsid w:val="005F0E6C"/>
    <w:rsid w:val="00600670"/>
    <w:rsid w:val="0062123A"/>
    <w:rsid w:val="00646E75"/>
    <w:rsid w:val="006771D0"/>
    <w:rsid w:val="00715FCB"/>
    <w:rsid w:val="00743101"/>
    <w:rsid w:val="007775E1"/>
    <w:rsid w:val="007867A0"/>
    <w:rsid w:val="007927F5"/>
    <w:rsid w:val="00802CA0"/>
    <w:rsid w:val="008B0B55"/>
    <w:rsid w:val="009260CD"/>
    <w:rsid w:val="00952C25"/>
    <w:rsid w:val="00986547"/>
    <w:rsid w:val="009F75C6"/>
    <w:rsid w:val="00A2118D"/>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D172A"/>
    <w:rsid w:val="00E25A26"/>
    <w:rsid w:val="00E4381A"/>
    <w:rsid w:val="00E55D74"/>
    <w:rsid w:val="00F60274"/>
    <w:rsid w:val="00F77FB9"/>
    <w:rsid w:val="00FA66D3"/>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C4BE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BalloonText">
    <w:name w:val="Balloon Text"/>
    <w:basedOn w:val="Normal"/>
    <w:link w:val="BalloonTextChar"/>
    <w:uiPriority w:val="99"/>
    <w:semiHidden/>
    <w:unhideWhenUsed/>
    <w:rsid w:val="00FA66D3"/>
    <w:rPr>
      <w:rFonts w:ascii="Segoe UI" w:hAnsi="Segoe UI" w:cs="Segoe UI"/>
      <w:szCs w:val="18"/>
    </w:rPr>
  </w:style>
  <w:style w:type="character" w:customStyle="1" w:styleId="BalloonTextChar">
    <w:name w:val="Balloon Text Char"/>
    <w:basedOn w:val="DefaultParagraphFont"/>
    <w:link w:val="BalloonText"/>
    <w:uiPriority w:val="99"/>
    <w:semiHidden/>
    <w:rsid w:val="00FA66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llp\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29CB8197E3425FB80A3E7B7694386B"/>
        <w:category>
          <w:name w:val="General"/>
          <w:gallery w:val="placeholder"/>
        </w:category>
        <w:types>
          <w:type w:val="bbPlcHdr"/>
        </w:types>
        <w:behaviors>
          <w:behavior w:val="content"/>
        </w:behaviors>
        <w:guid w:val="{05BD646F-072D-4982-8E9E-7BB834880C66}"/>
      </w:docPartPr>
      <w:docPartBody>
        <w:p w:rsidR="000361C3" w:rsidRDefault="005C20AD">
          <w:pPr>
            <w:pStyle w:val="9529CB8197E3425FB80A3E7B7694386B"/>
          </w:pPr>
          <w:r w:rsidRPr="00D5459D">
            <w:t>Profile</w:t>
          </w:r>
        </w:p>
      </w:docPartBody>
    </w:docPart>
    <w:docPart>
      <w:docPartPr>
        <w:name w:val="F20CE4EC97F7462AA1D4940BD97597A2"/>
        <w:category>
          <w:name w:val="General"/>
          <w:gallery w:val="placeholder"/>
        </w:category>
        <w:types>
          <w:type w:val="bbPlcHdr"/>
        </w:types>
        <w:behaviors>
          <w:behavior w:val="content"/>
        </w:behaviors>
        <w:guid w:val="{A263504F-56D8-4B0C-8DC1-E9F24AE7564B}"/>
      </w:docPartPr>
      <w:docPartBody>
        <w:p w:rsidR="000361C3" w:rsidRDefault="005C20AD">
          <w:pPr>
            <w:pStyle w:val="F20CE4EC97F7462AA1D4940BD97597A2"/>
          </w:pPr>
          <w:r w:rsidRPr="00CB0055">
            <w:t>Contact</w:t>
          </w:r>
        </w:p>
      </w:docPartBody>
    </w:docPart>
    <w:docPart>
      <w:docPartPr>
        <w:name w:val="607783EEDC58406596CA02EE9BD8292A"/>
        <w:category>
          <w:name w:val="General"/>
          <w:gallery w:val="placeholder"/>
        </w:category>
        <w:types>
          <w:type w:val="bbPlcHdr"/>
        </w:types>
        <w:behaviors>
          <w:behavior w:val="content"/>
        </w:behaviors>
        <w:guid w:val="{F6011A4F-E567-4A55-8616-9A4A5EFB0D84}"/>
      </w:docPartPr>
      <w:docPartBody>
        <w:p w:rsidR="000361C3" w:rsidRDefault="005C20AD">
          <w:pPr>
            <w:pStyle w:val="607783EEDC58406596CA02EE9BD8292A"/>
          </w:pPr>
          <w:r w:rsidRPr="004D3011">
            <w:t>PHONE:</w:t>
          </w:r>
        </w:p>
      </w:docPartBody>
    </w:docPart>
    <w:docPart>
      <w:docPartPr>
        <w:name w:val="7DDE381BC37A434FA7C8F6E8FB415820"/>
        <w:category>
          <w:name w:val="General"/>
          <w:gallery w:val="placeholder"/>
        </w:category>
        <w:types>
          <w:type w:val="bbPlcHdr"/>
        </w:types>
        <w:behaviors>
          <w:behavior w:val="content"/>
        </w:behaviors>
        <w:guid w:val="{CE576F31-5432-4AD1-939C-780967432EC2}"/>
      </w:docPartPr>
      <w:docPartBody>
        <w:p w:rsidR="000361C3" w:rsidRDefault="005C20AD">
          <w:pPr>
            <w:pStyle w:val="7DDE381BC37A434FA7C8F6E8FB415820"/>
          </w:pPr>
          <w:r w:rsidRPr="004D3011">
            <w:t>WEBSITE:</w:t>
          </w:r>
        </w:p>
      </w:docPartBody>
    </w:docPart>
    <w:docPart>
      <w:docPartPr>
        <w:name w:val="6E8B11DC151C4D869196BD9CB72069C8"/>
        <w:category>
          <w:name w:val="General"/>
          <w:gallery w:val="placeholder"/>
        </w:category>
        <w:types>
          <w:type w:val="bbPlcHdr"/>
        </w:types>
        <w:behaviors>
          <w:behavior w:val="content"/>
        </w:behaviors>
        <w:guid w:val="{0008AFF3-88C6-4AF3-A9C4-A502F93F7E5B}"/>
      </w:docPartPr>
      <w:docPartBody>
        <w:p w:rsidR="000361C3" w:rsidRDefault="005C20AD">
          <w:pPr>
            <w:pStyle w:val="6E8B11DC151C4D869196BD9CB72069C8"/>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AD"/>
    <w:rsid w:val="000361C3"/>
    <w:rsid w:val="005C20AD"/>
    <w:rsid w:val="00D13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A2BA1208B0440E9E1D7D2555AC88AE">
    <w:name w:val="04A2BA1208B0440E9E1D7D2555AC88AE"/>
  </w:style>
  <w:style w:type="paragraph" w:customStyle="1" w:styleId="E8E7B74C987541238EA72D7560084401">
    <w:name w:val="E8E7B74C987541238EA72D7560084401"/>
  </w:style>
  <w:style w:type="paragraph" w:customStyle="1" w:styleId="9529CB8197E3425FB80A3E7B7694386B">
    <w:name w:val="9529CB8197E3425FB80A3E7B7694386B"/>
  </w:style>
  <w:style w:type="paragraph" w:customStyle="1" w:styleId="CC4563D2753B4708B40A50BAA72B4C94">
    <w:name w:val="CC4563D2753B4708B40A50BAA72B4C94"/>
  </w:style>
  <w:style w:type="paragraph" w:customStyle="1" w:styleId="F20CE4EC97F7462AA1D4940BD97597A2">
    <w:name w:val="F20CE4EC97F7462AA1D4940BD97597A2"/>
  </w:style>
  <w:style w:type="paragraph" w:customStyle="1" w:styleId="607783EEDC58406596CA02EE9BD8292A">
    <w:name w:val="607783EEDC58406596CA02EE9BD8292A"/>
  </w:style>
  <w:style w:type="paragraph" w:customStyle="1" w:styleId="7442B2F4EEBA4CCB9BCFC33674C88148">
    <w:name w:val="7442B2F4EEBA4CCB9BCFC33674C88148"/>
  </w:style>
  <w:style w:type="paragraph" w:customStyle="1" w:styleId="7DDE381BC37A434FA7C8F6E8FB415820">
    <w:name w:val="7DDE381BC37A434FA7C8F6E8FB415820"/>
  </w:style>
  <w:style w:type="paragraph" w:customStyle="1" w:styleId="B388BB8DD88842A8B368316FF66868B8">
    <w:name w:val="B388BB8DD88842A8B368316FF66868B8"/>
  </w:style>
  <w:style w:type="paragraph" w:customStyle="1" w:styleId="6E8B11DC151C4D869196BD9CB72069C8">
    <w:name w:val="6E8B11DC151C4D869196BD9CB72069C8"/>
  </w:style>
  <w:style w:type="character" w:styleId="Hyperlink">
    <w:name w:val="Hyperlink"/>
    <w:basedOn w:val="DefaultParagraphFont"/>
    <w:uiPriority w:val="99"/>
    <w:unhideWhenUsed/>
    <w:rPr>
      <w:color w:val="C45911" w:themeColor="accent2" w:themeShade="BF"/>
      <w:u w:val="single"/>
    </w:rPr>
  </w:style>
  <w:style w:type="paragraph" w:customStyle="1" w:styleId="1BCFD6BA6D694D96AF9380B8F43E794D">
    <w:name w:val="1BCFD6BA6D694D96AF9380B8F43E794D"/>
  </w:style>
  <w:style w:type="paragraph" w:customStyle="1" w:styleId="D02C669169D145A9A8C27F708CE81F99">
    <w:name w:val="D02C669169D145A9A8C27F708CE81F99"/>
  </w:style>
  <w:style w:type="paragraph" w:customStyle="1" w:styleId="576EAEFA57014DF4B34298EA76A20E2C">
    <w:name w:val="576EAEFA57014DF4B34298EA76A20E2C"/>
  </w:style>
  <w:style w:type="paragraph" w:customStyle="1" w:styleId="864E220F73E6498DA54EA87309143FAA">
    <w:name w:val="864E220F73E6498DA54EA87309143FAA"/>
  </w:style>
  <w:style w:type="paragraph" w:customStyle="1" w:styleId="FC632380781D4ED59830520A85754F66">
    <w:name w:val="FC632380781D4ED59830520A85754F66"/>
  </w:style>
  <w:style w:type="paragraph" w:customStyle="1" w:styleId="B4624B63B96F47BD93F198EB356AA91A">
    <w:name w:val="B4624B63B96F47BD93F198EB356AA91A"/>
  </w:style>
  <w:style w:type="paragraph" w:customStyle="1" w:styleId="88A2C6F51C154E4B904F576934F7BF5C">
    <w:name w:val="88A2C6F51C154E4B904F576934F7BF5C"/>
  </w:style>
  <w:style w:type="paragraph" w:customStyle="1" w:styleId="6697228752EE4AB0A43B2AB6FB73379F">
    <w:name w:val="6697228752EE4AB0A43B2AB6FB73379F"/>
  </w:style>
  <w:style w:type="paragraph" w:customStyle="1" w:styleId="FC20229F24294B939B6722C663F5EB5E">
    <w:name w:val="FC20229F24294B939B6722C663F5EB5E"/>
  </w:style>
  <w:style w:type="paragraph" w:customStyle="1" w:styleId="475D991457C441A58F4BECD88B7A7952">
    <w:name w:val="475D991457C441A58F4BECD88B7A7952"/>
  </w:style>
  <w:style w:type="paragraph" w:customStyle="1" w:styleId="186DCC3DC5614EF8A31490B2B289DBA0">
    <w:name w:val="186DCC3DC5614EF8A31490B2B289DBA0"/>
  </w:style>
  <w:style w:type="paragraph" w:customStyle="1" w:styleId="7268C829E8D14183921E597099C3F747">
    <w:name w:val="7268C829E8D14183921E597099C3F747"/>
  </w:style>
  <w:style w:type="paragraph" w:customStyle="1" w:styleId="3EE3F41CDB8C40DABD1A3B56D9EB7959">
    <w:name w:val="3EE3F41CDB8C40DABD1A3B56D9EB7959"/>
  </w:style>
  <w:style w:type="paragraph" w:customStyle="1" w:styleId="391B0A8A502549C0A174BC6E8E15195F">
    <w:name w:val="391B0A8A502549C0A174BC6E8E15195F"/>
  </w:style>
  <w:style w:type="paragraph" w:customStyle="1" w:styleId="D86910DE7BEE4F33A7F9AD512E266F2B">
    <w:name w:val="D86910DE7BEE4F33A7F9AD512E266F2B"/>
  </w:style>
  <w:style w:type="paragraph" w:customStyle="1" w:styleId="5C8DAB55A9F646A986C7101F9C83018F">
    <w:name w:val="5C8DAB55A9F646A986C7101F9C83018F"/>
  </w:style>
  <w:style w:type="paragraph" w:customStyle="1" w:styleId="620B703E24D540FB9DA5D4286A1A8ACA">
    <w:name w:val="620B703E24D540FB9DA5D4286A1A8ACA"/>
  </w:style>
  <w:style w:type="paragraph" w:customStyle="1" w:styleId="E078BBFCFFCC4468B199DB370C3C46E3">
    <w:name w:val="E078BBFCFFCC4468B199DB370C3C46E3"/>
  </w:style>
  <w:style w:type="paragraph" w:customStyle="1" w:styleId="25387EFC333547CDAEB67C6B328EDB41">
    <w:name w:val="25387EFC333547CDAEB67C6B328EDB41"/>
  </w:style>
  <w:style w:type="paragraph" w:customStyle="1" w:styleId="90FB554191DB49EDA92C4E97E72A7DA4">
    <w:name w:val="90FB554191DB49EDA92C4E97E72A7DA4"/>
  </w:style>
  <w:style w:type="paragraph" w:customStyle="1" w:styleId="51D4AC414D194844B6C17937B7F8250C">
    <w:name w:val="51D4AC414D194844B6C17937B7F8250C"/>
  </w:style>
  <w:style w:type="paragraph" w:customStyle="1" w:styleId="0CE5135766E548C9A3FE6E640FE10F32">
    <w:name w:val="0CE5135766E548C9A3FE6E640FE10F32"/>
  </w:style>
  <w:style w:type="paragraph" w:customStyle="1" w:styleId="D4D09FCE738C4BF694B013D3C3D39020">
    <w:name w:val="D4D09FCE738C4BF694B013D3C3D39020"/>
  </w:style>
  <w:style w:type="paragraph" w:customStyle="1" w:styleId="F976E6A80E5342F590F6349333CC47E7">
    <w:name w:val="F976E6A80E5342F590F6349333CC47E7"/>
  </w:style>
  <w:style w:type="paragraph" w:customStyle="1" w:styleId="04FBA9EEA796459EACA86180CE664D6C">
    <w:name w:val="04FBA9EEA796459EACA86180CE664D6C"/>
  </w:style>
  <w:style w:type="paragraph" w:customStyle="1" w:styleId="99E87419A6B1422A95BEF13C2899110A">
    <w:name w:val="99E87419A6B1422A95BEF13C2899110A"/>
  </w:style>
  <w:style w:type="paragraph" w:customStyle="1" w:styleId="9B94E8EADB92428383A2EE1B2FD3CE76">
    <w:name w:val="9B94E8EADB92428383A2EE1B2FD3CE76"/>
  </w:style>
  <w:style w:type="paragraph" w:customStyle="1" w:styleId="92F67FC8D0284C07A242CD2B5C62300A">
    <w:name w:val="92F67FC8D0284C07A242CD2B5C62300A"/>
  </w:style>
  <w:style w:type="paragraph" w:customStyle="1" w:styleId="8050EAAA2368453F999841145607D739">
    <w:name w:val="8050EAAA2368453F999841145607D739"/>
  </w:style>
  <w:style w:type="paragraph" w:customStyle="1" w:styleId="D5771F1766E74FAEA8A64B3F74E4EA54">
    <w:name w:val="D5771F1766E74FAEA8A64B3F74E4EA54"/>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B9B5A6C9E2E1479F9DF614310DEDF265">
    <w:name w:val="B9B5A6C9E2E1479F9DF614310DEDF2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1</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2019-07-10T16:56:00Z</dcterms:created>
  <dcterms:modified xsi:type="dcterms:W3CDTF">2019-07-10T16:56:00Z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